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96F89" w:rsidR="00816216" w:rsidP="00F96F89" w:rsidRDefault="00805191" w14:paraId="3768C48C" w14:textId="3358085F">
      <w:pPr>
        <w:pStyle w:val="Otsikko"/>
      </w:pPr>
      <w:r w:rsidRPr="00F96F89">
        <w:t>Etunimi Sukunimi</w:t>
      </w:r>
    </w:p>
    <w:p w:rsidR="00F96F89" w:rsidP="00F96F89" w:rsidRDefault="00805191" w14:paraId="6D76864D" w14:textId="77777777">
      <w:pPr>
        <w:rPr>
          <w:lang w:bidi="fi-FI"/>
        </w:rPr>
      </w:pPr>
      <w:r w:rsidRPr="00F96F89">
        <w:t>Puhelinnumero</w:t>
      </w:r>
      <w:r w:rsidRPr="00F96F89" w:rsidR="00141A4C">
        <w:rPr>
          <w:lang w:bidi="fi-FI"/>
        </w:rPr>
        <w:t xml:space="preserve"> </w:t>
      </w:r>
    </w:p>
    <w:p w:rsidRPr="00F96F89" w:rsidR="00141A4C" w:rsidP="00F96F89" w:rsidRDefault="00000000" w14:paraId="49490BEC" w14:textId="19EE7E78">
      <w:pPr>
        <w:rPr>
          <w:lang w:bidi="fi-FI"/>
        </w:rPr>
      </w:pPr>
      <w:sdt>
        <w:sdtPr>
          <w:alias w:val="Sähköposti:"/>
          <w:tag w:val="Sähköposti:"/>
          <w:id w:val="-391963670"/>
          <w:placeholder>
            <w:docPart w:val="339C799235F34E74A9379F592CF06C2B"/>
          </w:placeholder>
          <w:temporary/>
          <w:showingPlcHdr/>
          <w:dataBinding w:prefixMappings="xmlns:ns0='http://schemas.microsoft.com/office/2006/coverPageProps' " w:xpath="/ns0:CoverPageProperties[1]/ns0:CompanyEmail[1]" w:storeItemID="{55AF091B-3C7A-41E3-B477-F2FDAA23CFDA}"/>
          <w15:appearance w15:val="hidden"/>
          <w:text/>
        </w:sdtPr>
        <w:sdtContent>
          <w:r w:rsidRPr="00F96F89" w:rsidR="00141A4C">
            <w:rPr>
              <w:lang w:bidi="fi-FI"/>
            </w:rPr>
            <w:t>Sähköposti</w:t>
          </w:r>
        </w:sdtContent>
      </w:sdt>
      <w:r w:rsidRPr="00F96F89" w:rsidR="00805191">
        <w:t>osoite</w:t>
      </w:r>
    </w:p>
    <w:p w:rsidRPr="00F96F89" w:rsidR="006270A9" w:rsidP="00F96F89" w:rsidRDefault="001F19F7" w14:paraId="125B2724" w14:textId="4CEC698E">
      <w:pPr>
        <w:pStyle w:val="Otsikko1"/>
      </w:pPr>
      <w:r w:rsidR="001F19F7">
        <w:rPr/>
        <w:t xml:space="preserve">Esittely </w:t>
      </w:r>
    </w:p>
    <w:p w:rsidRPr="00F96F89" w:rsidR="006270A9" w:rsidP="00F96F89" w:rsidRDefault="001F19F7" w14:paraId="4DF951B7" w14:textId="380A3D75">
      <w:r w:rsidRPr="00F96F89">
        <w:t>Tähän tulee lyhyt, napakka ja vaikuttava, noin 3-5 lauseen tiivistelmä siitä, kuka olet ammatillisesti, mitä osaat ja mitä tavoittelet. Räätälöi esittely hakemaasi tehtävään: korosta juuri niitä taitoja ja kokemuksia, jotka ovat relevantteja. Vältä kliseitä: kuten "olen ahkera ja sosiaalinen" – pyri konkreettisuuteen.</w:t>
      </w:r>
    </w:p>
    <w:p w:rsidRPr="00F96F89" w:rsidR="00805191" w:rsidP="00F96F89" w:rsidRDefault="00000000" w14:paraId="6D65DB10" w14:textId="682CC45F">
      <w:pPr>
        <w:pStyle w:val="Otsikko1"/>
      </w:pPr>
      <w:sdt>
        <w:sdtPr>
          <w:alias w:val="Työkokemus:"/>
          <w:tag w:val="Työkokemus:"/>
          <w:id w:val="171684534"/>
          <w:placeholder>
            <w:docPart w:val="3AC89599D92E45C5AC944EFB624AD17A"/>
          </w:placeholder>
          <w:temporary/>
          <w:showingPlcHdr/>
          <w15:appearance w15:val="hidden"/>
        </w:sdtPr>
        <w:sdtContent>
          <w:r w:rsidRPr="00F96F89" w:rsidR="00805191">
            <w:rPr>
              <w:lang w:bidi="fi-FI"/>
            </w:rPr>
            <w:t>Työkokemus</w:t>
          </w:r>
        </w:sdtContent>
      </w:sdt>
      <w:r w:rsidRPr="00F96F89" w:rsidR="00805191">
        <w:t xml:space="preserve"> </w:t>
      </w:r>
    </w:p>
    <w:p w:rsidRPr="00F96F89" w:rsidR="00F96F89" w:rsidP="00F96F89" w:rsidRDefault="00F96F89" w14:paraId="1E3366F1" w14:textId="1C3EF8BF">
      <w:pPr>
        <w:pStyle w:val="Otsikko2"/>
      </w:pPr>
      <w:r w:rsidRPr="00F96F89">
        <w:t xml:space="preserve">ESIM: Tehtävänimike, </w:t>
      </w:r>
      <w:r>
        <w:t>Yrityksen nimi</w:t>
      </w:r>
    </w:p>
    <w:p w:rsidRPr="00F96F89" w:rsidR="00805191" w:rsidP="00F96F89" w:rsidRDefault="00000000" w14:paraId="7791D7A4" w14:textId="59F16EC5">
      <w:pPr>
        <w:pStyle w:val="Otsikko2"/>
      </w:pPr>
      <w:sdt>
        <w:sdtPr>
          <w:alias w:val="Ajanjakso työssä 1:"/>
          <w:tag w:val="Ajanjakso työssä 1:"/>
          <w:id w:val="-577978458"/>
          <w:placeholder>
            <w:docPart w:val="2FD094ED452E47BBA26B2F0A5E9403DD"/>
          </w:placeholder>
          <w:temporary/>
          <w:showingPlcHdr/>
          <w15:appearance w15:val="hidden"/>
          <w:text/>
        </w:sdtPr>
        <w:sdtContent>
          <w:r w:rsidRPr="00F96F89" w:rsidR="00805191">
            <w:t>Päivämäärät</w:t>
          </w:r>
        </w:sdtContent>
      </w:sdt>
    </w:p>
    <w:p w:rsidRPr="00F96F89" w:rsidR="00805191" w:rsidP="00F96F89" w:rsidRDefault="00805191" w14:paraId="71E0BB6E" w14:textId="77777777">
      <w:pPr>
        <w:pStyle w:val="Merkittyluettelo"/>
      </w:pPr>
      <w:r w:rsidRPr="00F96F89">
        <w:t>Kirjaa tähän kohtaan hakemasi työpaikan kannalta oleellinen työkokemus.</w:t>
      </w:r>
    </w:p>
    <w:p w:rsidRPr="00F96F89" w:rsidR="00805191" w:rsidP="00F96F89" w:rsidRDefault="00805191" w14:paraId="58A1AB70" w14:textId="23AD5119">
      <w:pPr>
        <w:pStyle w:val="Merkittyluettelo"/>
      </w:pPr>
      <w:r w:rsidRPr="00F96F89">
        <w:t>Esittele tehtävässä kerryttämäsi kokemus ja osaaminen muutamalla lauseella tai ranskalaisella viivalla</w:t>
      </w:r>
    </w:p>
    <w:p w:rsidRPr="00F96F89" w:rsidR="00805191" w:rsidP="00F96F89" w:rsidRDefault="00805191" w14:paraId="10C4D00A" w14:textId="61EFB302">
      <w:pPr>
        <w:pStyle w:val="Merkittyluettelo"/>
      </w:pPr>
      <w:r w:rsidRPr="00F96F89">
        <w:t>Käytä aktiivisia verbejä kuten ohjasin, kehitin, toteutin, koordinoin, analysoin.</w:t>
      </w:r>
    </w:p>
    <w:p w:rsidRPr="00F96F89" w:rsidR="00805191" w:rsidP="00F96F89" w:rsidRDefault="00805191" w14:paraId="696DDC0F" w14:textId="34205CEF">
      <w:pPr>
        <w:pStyle w:val="Merkittyluettelo"/>
      </w:pPr>
      <w:r w:rsidRPr="00F96F89">
        <w:t>Konkretisoi: jos mahdollista, lisää lukuja tai tuloksia (esim. myyntilukuja, asiakasmääriä yms.)</w:t>
      </w:r>
    </w:p>
    <w:p w:rsidRPr="00F96F89" w:rsidR="00805191" w:rsidP="00F96F89" w:rsidRDefault="00805191" w14:paraId="36A00FC7" w14:textId="77777777">
      <w:pPr>
        <w:pStyle w:val="Merkittyluettelo"/>
      </w:pPr>
      <w:r w:rsidRPr="00F96F89">
        <w:t>Räätälöi: korosta niitä tehtäviä ja taitoja, jotka liittyvät hakemaasi rooliin.</w:t>
      </w:r>
    </w:p>
    <w:p w:rsidRPr="00F96F89" w:rsidR="00805191" w:rsidP="00F96F89" w:rsidRDefault="00805191" w14:paraId="358A2773" w14:textId="77777777">
      <w:pPr>
        <w:pStyle w:val="Merkittyluettelo"/>
      </w:pPr>
      <w:r w:rsidRPr="00F96F89">
        <w:t>Ole johdonmukainen: käytä samaa muotoilua kaikissa työkokemuksissa.</w:t>
      </w:r>
    </w:p>
    <w:p w:rsidRPr="00F96F89" w:rsidR="00A04856" w:rsidP="00F96F89" w:rsidRDefault="00F96F89" w14:paraId="7B568E92" w14:textId="1EE8384D">
      <w:pPr>
        <w:pStyle w:val="Otsikko2"/>
        <w:rPr>
          <w:lang w:bidi="ar-SA"/>
        </w:rPr>
      </w:pPr>
      <w:r>
        <w:t>ESIM: Myyjä, K-citymarket Hämeenlinna</w:t>
      </w:r>
    </w:p>
    <w:p w:rsidRPr="00F96F89" w:rsidR="00805191" w:rsidP="00F96F89" w:rsidRDefault="00805191" w14:paraId="7F7E9BD1" w14:textId="2A3B6676">
      <w:pPr>
        <w:pStyle w:val="Otsikko2"/>
      </w:pPr>
      <w:r w:rsidRPr="00F96F89">
        <w:t>01/2021 - 07/2025</w:t>
      </w:r>
    </w:p>
    <w:p w:rsidRPr="00F96F89" w:rsidR="00805191" w:rsidP="00F96F89" w:rsidRDefault="00805191" w14:paraId="52D75C9E" w14:textId="77777777">
      <w:pPr>
        <w:pStyle w:val="Merkittyluettelo"/>
      </w:pPr>
      <w:r w:rsidRPr="00F96F89">
        <w:t>Vastasin päivittäistavaroiden myynnistä, asiakaspalvelusta ja hyllytyksestä.</w:t>
      </w:r>
    </w:p>
    <w:p w:rsidRPr="00F96F89" w:rsidR="00805191" w:rsidP="00F96F89" w:rsidRDefault="00805191" w14:paraId="2B09018D" w14:textId="77777777">
      <w:pPr>
        <w:pStyle w:val="Merkittyluettelo"/>
      </w:pPr>
      <w:r w:rsidRPr="00F96F89">
        <w:t>Hoidin kassatyöskentelyä, asiakaspalautteita ja kampanjoiden esillepanoa.</w:t>
      </w:r>
    </w:p>
    <w:p w:rsidRPr="00F96F89" w:rsidR="00805191" w:rsidP="00F96F89" w:rsidRDefault="00805191" w14:paraId="138D4422" w14:textId="77777777">
      <w:pPr>
        <w:pStyle w:val="Merkittyluettelo"/>
      </w:pPr>
      <w:r w:rsidRPr="00F96F89">
        <w:t>Kehitin myyntitaitojani ja opin tunnistamaan asiakkaiden tarpeita nopeasti.</w:t>
      </w:r>
    </w:p>
    <w:p w:rsidRPr="00F96F89" w:rsidR="00805191" w:rsidP="00F96F89" w:rsidRDefault="00805191" w14:paraId="65DA2C64" w14:textId="77777777">
      <w:pPr>
        <w:pStyle w:val="Merkittyluettelo"/>
      </w:pPr>
      <w:r w:rsidRPr="00F96F89">
        <w:t>Osallistuin aktiivisesti tiimityöhön ja varmistin sujuvan asiakaskokemuksen kiireisinäkin aikoina.</w:t>
      </w:r>
    </w:p>
    <w:p w:rsidRPr="00F96F89" w:rsidR="00805191" w:rsidP="00F96F89" w:rsidRDefault="00805191" w14:paraId="27D9E654" w14:textId="740102ED">
      <w:pPr>
        <w:pStyle w:val="Merkittyluettelo"/>
      </w:pPr>
      <w:r w:rsidRPr="00F96F89">
        <w:t>Sain kiitosta asiakaspalveluasenteestani ja tarkkuudestani kassatyössä.</w:t>
      </w:r>
    </w:p>
    <w:sdt>
      <w:sdtPr>
        <w:alias w:val="Koulutus:"/>
        <w:tag w:val="Koulutus:"/>
        <w:id w:val="807127995"/>
        <w:placeholder>
          <w:docPart w:val="395CC37EBA6D4DCD9D81236D1AC25920"/>
        </w:placeholder>
        <w:temporary/>
        <w:showingPlcHdr/>
        <w15:appearance w15:val="hidden"/>
      </w:sdtPr>
      <w:sdtContent>
        <w:p w:rsidRPr="00F96F89" w:rsidR="006270A9" w:rsidP="00F96F89" w:rsidRDefault="009D5933" w14:paraId="70C0B7D0" w14:textId="77777777">
          <w:pPr>
            <w:pStyle w:val="Otsikko1"/>
          </w:pPr>
          <w:r w:rsidRPr="00F96F89">
            <w:rPr>
              <w:lang w:bidi="fi-FI"/>
            </w:rPr>
            <w:t>Koulutus</w:t>
          </w:r>
        </w:p>
      </w:sdtContent>
    </w:sdt>
    <w:p w:rsidRPr="00F96F89" w:rsidR="006270A9" w:rsidP="00F96F89" w:rsidRDefault="00000000" w14:paraId="2C589AB4" w14:textId="4E83378C">
      <w:pPr>
        <w:pStyle w:val="Otsikko2"/>
      </w:pPr>
      <w:sdt>
        <w:sdtPr>
          <w:alias w:val="Tutkinto:"/>
          <w:tag w:val="Tutkinto:"/>
          <w:id w:val="-1403435167"/>
          <w:placeholder>
            <w:docPart w:val="8C157AD823F24860A2E47E8FBE7465F0"/>
          </w:placeholder>
          <w:temporary/>
          <w:showingPlcHdr/>
          <w15:appearance w15:val="hidden"/>
          <w:text/>
        </w:sdtPr>
        <w:sdtContent>
          <w:r w:rsidRPr="00F96F89" w:rsidR="009D5933">
            <w:t>Tutkinto</w:t>
          </w:r>
        </w:sdtContent>
      </w:sdt>
      <w:r w:rsidRPr="00F96F89" w:rsidR="00F96F89">
        <w:t xml:space="preserve">, </w:t>
      </w:r>
      <w:r w:rsidR="00F96F89">
        <w:t>Oppilaitos</w:t>
      </w:r>
      <w:r w:rsidR="00F96F89">
        <w:br/>
      </w:r>
      <w:r w:rsidR="00F96F89">
        <w:t>Päivämäärät</w:t>
      </w:r>
    </w:p>
    <w:p w:rsidRPr="00F96F89" w:rsidR="006270A9" w:rsidP="00F96F89" w:rsidRDefault="001F19F7" w14:paraId="634C0090" w14:textId="4A9D2306">
      <w:pPr>
        <w:pStyle w:val="Merkittyluettelo"/>
      </w:pPr>
      <w:r w:rsidRPr="00F96F89">
        <w:rPr>
          <w:lang w:bidi="fi-FI"/>
        </w:rPr>
        <w:t>Pelkkä tutkinnon nimi ei välttämättä kerro työnantajalle mitään. Kerro tässä, mitä olet oppinut ja miten tutkinto hyödyttää sinua hakemassasi tehtävässä. Luettele tutkinnot siten, että uusin on ylimpänä.</w:t>
      </w:r>
    </w:p>
    <w:p w:rsidRPr="00F96F89" w:rsidR="00F96F89" w:rsidP="00F96F89" w:rsidRDefault="00F96F89" w14:paraId="57840E4C" w14:textId="3A41C4F6">
      <w:pPr>
        <w:pStyle w:val="Otsikko2"/>
      </w:pPr>
      <w:sdt>
        <w:sdtPr>
          <w:alias w:val="Tutkinto:"/>
          <w:tag w:val="Tutkinto:"/>
          <w:id w:val="855926734"/>
          <w:placeholder>
            <w:docPart w:val="65A0792336DA4755B54353D983C168C3"/>
          </w:placeholder>
          <w:temporary/>
          <w:showingPlcHdr/>
          <w15:appearance w15:val="hidden"/>
          <w:text/>
        </w:sdtPr>
        <w:sdtContent>
          <w:r w:rsidRPr="00F96F89">
            <w:t>Tutkinto</w:t>
          </w:r>
        </w:sdtContent>
      </w:sdt>
      <w:r w:rsidRPr="00F96F89">
        <w:t xml:space="preserve">, </w:t>
      </w:r>
      <w:r>
        <w:t>Oppilaitos</w:t>
      </w:r>
      <w:r>
        <w:br/>
      </w:r>
      <w:r>
        <w:t>Päivämäärät</w:t>
      </w:r>
    </w:p>
    <w:p w:rsidRPr="00F96F89" w:rsidR="00805191" w:rsidP="00F96F89" w:rsidRDefault="00805191" w14:paraId="560068E8" w14:textId="56F27479">
      <w:pPr>
        <w:pStyle w:val="Merkittyluettelo"/>
      </w:pPr>
      <w:r w:rsidRPr="00F96F89">
        <w:rPr>
          <w:lang w:bidi="fi-FI"/>
        </w:rPr>
        <w:t>Voit kirjata tähän toisenkin tutkinnon, mutta koko kouluhistoriaa ei tarvitse kirjata. Esim. peruskoulu ei ole työnhaun kannalta välttämättä oleellinen tieto</w:t>
      </w:r>
    </w:p>
    <w:p w:rsidRPr="00F96F89" w:rsidR="006270A9" w:rsidP="00F96F89" w:rsidRDefault="006270A9" w14:paraId="3C153C45" w14:textId="1DDDF911">
      <w:pPr>
        <w:pStyle w:val="Merkittyluettelo"/>
        <w:numPr>
          <w:ilvl w:val="0"/>
          <w:numId w:val="0"/>
        </w:numPr>
        <w:ind w:left="216"/>
      </w:pPr>
    </w:p>
    <w:sectPr w:rsidRPr="00F96F89" w:rsidR="006270A9" w:rsidSect="00617B26">
      <w:footerReference w:type="default" r:id="rId8"/>
      <w:pgSz w:w="11907" w:h="16839" w:orient="portrait" w:code="9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431B" w:rsidP="00F96F89" w:rsidRDefault="00A2431B" w14:paraId="743396D0" w14:textId="77777777">
      <w:r>
        <w:separator/>
      </w:r>
    </w:p>
  </w:endnote>
  <w:endnote w:type="continuationSeparator" w:id="0">
    <w:p w:rsidR="00A2431B" w:rsidP="00F96F89" w:rsidRDefault="00A2431B" w14:paraId="40D4643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70A9" w:rsidP="00F96F89" w:rsidRDefault="009D5933" w14:paraId="220A9BE6" w14:textId="77777777">
    <w:pPr>
      <w:pStyle w:val="Alatunniste"/>
    </w:pPr>
    <w:r>
      <w:rPr>
        <w:lang w:bidi="fi-FI"/>
      </w:rPr>
      <w:t xml:space="preserve">Sivu </w:t>
    </w:r>
    <w:r>
      <w:rPr>
        <w:lang w:bidi="fi-FI"/>
      </w:rPr>
      <w:fldChar w:fldCharType="begin"/>
    </w:r>
    <w:r>
      <w:rPr>
        <w:lang w:bidi="fi-FI"/>
      </w:rPr>
      <w:instrText xml:space="preserve"> PAGE   \* MERGEFORMAT </w:instrText>
    </w:r>
    <w:r>
      <w:rPr>
        <w:lang w:bidi="fi-FI"/>
      </w:rPr>
      <w:fldChar w:fldCharType="separate"/>
    </w:r>
    <w:r w:rsidR="000D3A74">
      <w:rPr>
        <w:noProof/>
        <w:lang w:bidi="fi-FI"/>
      </w:rPr>
      <w:t>0</w:t>
    </w:r>
    <w:r>
      <w:rPr>
        <w:noProof/>
        <w:lang w:bidi="fi-F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431B" w:rsidP="00F96F89" w:rsidRDefault="00A2431B" w14:paraId="2D3F801F" w14:textId="77777777">
      <w:r>
        <w:separator/>
      </w:r>
    </w:p>
  </w:footnote>
  <w:footnote w:type="continuationSeparator" w:id="0">
    <w:p w:rsidR="00A2431B" w:rsidP="00F96F89" w:rsidRDefault="00A2431B" w14:paraId="6FD84EA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hint="default" w:ascii="Cambria" w:hAnsi="Cambria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Merkittyluettelo"/>
      <w:lvlText w:val="·"/>
      <w:lvlJc w:val="left"/>
      <w:pPr>
        <w:tabs>
          <w:tab w:val="num" w:pos="216"/>
        </w:tabs>
        <w:ind w:left="216" w:hanging="216"/>
      </w:pPr>
      <w:rPr>
        <w:rFonts w:hint="default" w:ascii="Cambria" w:hAnsi="Cambria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hint="default" w:ascii="Wingdings" w:hAnsi="Wingdings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E97DA5"/>
    <w:multiLevelType w:val="hybridMultilevel"/>
    <w:tmpl w:val="0DF028B6"/>
    <w:lvl w:ilvl="0" w:tplc="0C542D36"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7C864A0"/>
    <w:multiLevelType w:val="multilevel"/>
    <w:tmpl w:val="F42A8A2A"/>
    <w:lvl w:ilvl="0">
      <w:start w:val="1"/>
      <w:numFmt w:val="upperRoman"/>
      <w:lvlText w:val="Artikkeli %1."/>
      <w:lvlJc w:val="left"/>
      <w:pPr>
        <w:ind w:left="0" w:firstLine="0"/>
      </w:pPr>
    </w:lvl>
    <w:lvl w:ilvl="1">
      <w:start w:val="1"/>
      <w:numFmt w:val="decimalZero"/>
      <w:isLgl/>
      <w:lvlText w:val="Os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2BC26183"/>
    <w:multiLevelType w:val="hybridMultilevel"/>
    <w:tmpl w:val="4B30CA18"/>
    <w:lvl w:ilvl="0" w:tplc="0C542D36">
      <w:numFmt w:val="bullet"/>
      <w:lvlText w:val="-"/>
      <w:lvlJc w:val="left"/>
      <w:pPr>
        <w:ind w:left="360" w:hanging="360"/>
      </w:pPr>
      <w:rPr>
        <w:rFonts w:hint="default" w:ascii="Cambria" w:hAnsi="Cambria" w:eastAsiaTheme="minorEastAsia" w:cstheme="minorBidi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2FC5048"/>
    <w:multiLevelType w:val="multilevel"/>
    <w:tmpl w:val="04090023"/>
    <w:lvl w:ilvl="0">
      <w:start w:val="1"/>
      <w:numFmt w:val="upperRoman"/>
      <w:lvlText w:val="Artikkeli %1."/>
      <w:lvlJc w:val="left"/>
      <w:pPr>
        <w:ind w:left="0" w:firstLine="0"/>
      </w:pPr>
    </w:lvl>
    <w:lvl w:ilvl="1">
      <w:start w:val="1"/>
      <w:numFmt w:val="decimalZero"/>
      <w:isLgl/>
      <w:lvlText w:val="Os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BAF580A"/>
    <w:multiLevelType w:val="hybridMultilevel"/>
    <w:tmpl w:val="FF0C04A2"/>
    <w:lvl w:ilvl="0" w:tplc="0C542D36"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D9D5ECA"/>
    <w:multiLevelType w:val="multilevel"/>
    <w:tmpl w:val="2DB03242"/>
    <w:lvl w:ilvl="0">
      <w:start w:val="1"/>
      <w:numFmt w:val="decimal"/>
      <w:pStyle w:val="Numeroituluettelo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2" w15:restartNumberingAfterBreak="0">
    <w:nsid w:val="71866955"/>
    <w:multiLevelType w:val="multilevel"/>
    <w:tmpl w:val="01684A10"/>
    <w:lvl w:ilvl="0">
      <w:start w:val="1"/>
      <w:numFmt w:val="upperRoman"/>
      <w:lvlText w:val="Artikkeli %1."/>
      <w:lvlJc w:val="left"/>
      <w:pPr>
        <w:ind w:left="0" w:firstLine="0"/>
      </w:pPr>
    </w:lvl>
    <w:lvl w:ilvl="1">
      <w:start w:val="1"/>
      <w:numFmt w:val="decimalZero"/>
      <w:isLgl/>
      <w:lvlText w:val="Os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19195887">
    <w:abstractNumId w:val="9"/>
  </w:num>
  <w:num w:numId="2" w16cid:durableId="1088429272">
    <w:abstractNumId w:val="9"/>
    <w:lvlOverride w:ilvl="0">
      <w:startOverride w:val="1"/>
    </w:lvlOverride>
  </w:num>
  <w:num w:numId="3" w16cid:durableId="2142915052">
    <w:abstractNumId w:val="9"/>
    <w:lvlOverride w:ilvl="0">
      <w:startOverride w:val="1"/>
    </w:lvlOverride>
  </w:num>
  <w:num w:numId="4" w16cid:durableId="727649806">
    <w:abstractNumId w:val="9"/>
    <w:lvlOverride w:ilvl="0">
      <w:startOverride w:val="1"/>
    </w:lvlOverride>
  </w:num>
  <w:num w:numId="5" w16cid:durableId="1273321162">
    <w:abstractNumId w:val="8"/>
  </w:num>
  <w:num w:numId="6" w16cid:durableId="1900482466">
    <w:abstractNumId w:val="7"/>
  </w:num>
  <w:num w:numId="7" w16cid:durableId="896433858">
    <w:abstractNumId w:val="6"/>
  </w:num>
  <w:num w:numId="8" w16cid:durableId="411121644">
    <w:abstractNumId w:val="5"/>
  </w:num>
  <w:num w:numId="9" w16cid:durableId="268397666">
    <w:abstractNumId w:val="4"/>
  </w:num>
  <w:num w:numId="10" w16cid:durableId="1958022491">
    <w:abstractNumId w:val="3"/>
  </w:num>
  <w:num w:numId="11" w16cid:durableId="1745644987">
    <w:abstractNumId w:val="2"/>
  </w:num>
  <w:num w:numId="12" w16cid:durableId="1609505048">
    <w:abstractNumId w:val="1"/>
  </w:num>
  <w:num w:numId="13" w16cid:durableId="876089295">
    <w:abstractNumId w:val="0"/>
  </w:num>
  <w:num w:numId="14" w16cid:durableId="834226315">
    <w:abstractNumId w:val="14"/>
  </w:num>
  <w:num w:numId="15" w16cid:durableId="1969120311">
    <w:abstractNumId w:val="18"/>
  </w:num>
  <w:num w:numId="16" w16cid:durableId="1880317927">
    <w:abstractNumId w:val="12"/>
  </w:num>
  <w:num w:numId="17" w16cid:durableId="1476604739">
    <w:abstractNumId w:val="17"/>
  </w:num>
  <w:num w:numId="18" w16cid:durableId="1548565729">
    <w:abstractNumId w:val="10"/>
  </w:num>
  <w:num w:numId="19" w16cid:durableId="1138297809">
    <w:abstractNumId w:val="22"/>
  </w:num>
  <w:num w:numId="20" w16cid:durableId="1996370772">
    <w:abstractNumId w:val="19"/>
  </w:num>
  <w:num w:numId="21" w16cid:durableId="397366002">
    <w:abstractNumId w:val="11"/>
  </w:num>
  <w:num w:numId="22" w16cid:durableId="342244027">
    <w:abstractNumId w:val="16"/>
  </w:num>
  <w:num w:numId="23" w16cid:durableId="1291545634">
    <w:abstractNumId w:val="21"/>
  </w:num>
  <w:num w:numId="24" w16cid:durableId="1924952264">
    <w:abstractNumId w:val="20"/>
  </w:num>
  <w:num w:numId="25" w16cid:durableId="1045565888">
    <w:abstractNumId w:val="13"/>
  </w:num>
  <w:num w:numId="26" w16cid:durableId="1309550805">
    <w:abstractNumId w:val="1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F7"/>
    <w:rsid w:val="00000000"/>
    <w:rsid w:val="00080893"/>
    <w:rsid w:val="000A4F59"/>
    <w:rsid w:val="000D3A74"/>
    <w:rsid w:val="00141A4C"/>
    <w:rsid w:val="001B29CF"/>
    <w:rsid w:val="001F19F7"/>
    <w:rsid w:val="001F623F"/>
    <w:rsid w:val="0028220F"/>
    <w:rsid w:val="003515A6"/>
    <w:rsid w:val="00356C14"/>
    <w:rsid w:val="003F4558"/>
    <w:rsid w:val="00470395"/>
    <w:rsid w:val="00617B26"/>
    <w:rsid w:val="006270A9"/>
    <w:rsid w:val="00675956"/>
    <w:rsid w:val="00681034"/>
    <w:rsid w:val="006B2F91"/>
    <w:rsid w:val="00805191"/>
    <w:rsid w:val="00816216"/>
    <w:rsid w:val="00850F3C"/>
    <w:rsid w:val="0087734B"/>
    <w:rsid w:val="00887C8A"/>
    <w:rsid w:val="009646EF"/>
    <w:rsid w:val="009D0F67"/>
    <w:rsid w:val="009D5933"/>
    <w:rsid w:val="00A04856"/>
    <w:rsid w:val="00A2431B"/>
    <w:rsid w:val="00AB455F"/>
    <w:rsid w:val="00BD768D"/>
    <w:rsid w:val="00C1299E"/>
    <w:rsid w:val="00C61F8E"/>
    <w:rsid w:val="00E20293"/>
    <w:rsid w:val="00E83E4B"/>
    <w:rsid w:val="00F96F89"/>
    <w:rsid w:val="00FA2525"/>
    <w:rsid w:val="021C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1EA0"/>
  <w15:chartTrackingRefBased/>
  <w15:docId w15:val="{CA089723-CFBE-4C35-8606-60B2104751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color w:val="404040" w:themeColor="text1" w:themeTint="BF"/>
        <w:sz w:val="22"/>
        <w:szCs w:val="22"/>
        <w:lang w:val="fi-FI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uiPriority="2" w:semiHidden="1" w:unhideWhenUsed="1" w:qFormat="1"/>
    <w:lsdException w:name="Signature" w:uiPriority="2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semiHidden="1" w:unhideWhenUsed="1" w:qFormat="1"/>
    <w:lsdException w:name="Salutation" w:uiPriority="2" w:semiHidden="1" w:unhideWhenUsed="1" w:qFormat="1"/>
    <w:lsdException w:name="Date" w:uiPriority="1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  <w:rsid w:val="00F96F89"/>
    <w:pPr>
      <w:spacing w:line="276" w:lineRule="auto"/>
    </w:pPr>
    <w:rPr>
      <w:rFonts w:ascii="Arial" w:hAnsi="Arial" w:cs="Arial"/>
      <w:color w:val="000000" w:themeColor="text1"/>
    </w:rPr>
  </w:style>
  <w:style w:type="paragraph" w:styleId="Otsikko1">
    <w:name w:val="heading 1"/>
    <w:basedOn w:val="Normaali"/>
    <w:link w:val="Otsikko1Char"/>
    <w:uiPriority w:val="9"/>
    <w:qFormat/>
    <w:rsid w:val="00F96F89"/>
    <w:pPr>
      <w:keepNext/>
      <w:keepLines/>
      <w:spacing w:before="320" w:after="100"/>
      <w:contextualSpacing/>
      <w:outlineLvl w:val="0"/>
    </w:pPr>
    <w:rPr>
      <w:rFonts w:eastAsiaTheme="majorEastAsia"/>
      <w:b/>
      <w:sz w:val="28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96F89"/>
    <w:pPr>
      <w:keepNext/>
      <w:keepLines/>
      <w:spacing w:before="60" w:after="40"/>
      <w:contextualSpacing/>
      <w:outlineLvl w:val="1"/>
    </w:pPr>
    <w:rPr>
      <w:rFonts w:eastAsiaTheme="majorEastAsia"/>
      <w:b/>
      <w:sz w:val="24"/>
      <w:szCs w:val="26"/>
      <w:lang w:bidi="fi-FI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Kappaleenoletusfontti" w:default="1">
    <w:name w:val="Default Paragraph Font"/>
    <w:uiPriority w:val="1"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Otsikko">
    <w:name w:val="Title"/>
    <w:basedOn w:val="Normaali"/>
    <w:link w:val="OtsikkoChar"/>
    <w:uiPriority w:val="1"/>
    <w:qFormat/>
    <w:rsid w:val="00F96F89"/>
    <w:pPr>
      <w:spacing w:after="120"/>
      <w:contextualSpacing/>
    </w:pPr>
    <w:rPr>
      <w:rFonts w:eastAsiaTheme="majorEastAsia"/>
      <w:b/>
      <w:bCs/>
      <w:kern w:val="28"/>
      <w:sz w:val="56"/>
    </w:rPr>
  </w:style>
  <w:style w:type="character" w:styleId="OtsikkoChar" w:customStyle="1">
    <w:name w:val="Otsikko Char"/>
    <w:basedOn w:val="Kappaleenoletusfontti"/>
    <w:link w:val="Otsikko"/>
    <w:uiPriority w:val="1"/>
    <w:rsid w:val="00F96F89"/>
    <w:rPr>
      <w:rFonts w:ascii="Arial" w:hAnsi="Arial" w:cs="Arial" w:eastAsiaTheme="majorEastAsia"/>
      <w:b/>
      <w:bCs/>
      <w:color w:val="000000" w:themeColor="text1"/>
      <w:kern w:val="28"/>
      <w:sz w:val="56"/>
    </w:rPr>
  </w:style>
  <w:style w:type="character" w:styleId="Paikkamerkkiteksti">
    <w:name w:val="Placeholder Text"/>
    <w:basedOn w:val="Kappaleenoletusfontti"/>
    <w:uiPriority w:val="99"/>
    <w:semiHidden/>
    <w:rsid w:val="00E83E4B"/>
    <w:rPr>
      <w:color w:val="393939" w:themeColor="text2" w:themeShade="BF"/>
    </w:rPr>
  </w:style>
  <w:style w:type="paragraph" w:styleId="Merkittyluettelo">
    <w:name w:val="List Bullet"/>
    <w:basedOn w:val="Normaali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Yltunniste">
    <w:name w:val="header"/>
    <w:basedOn w:val="Normaali"/>
    <w:link w:val="YltunnisteChar"/>
    <w:uiPriority w:val="99"/>
    <w:unhideWhenUsed/>
    <w:pPr>
      <w:spacing w:after="0"/>
    </w:pPr>
  </w:style>
  <w:style w:type="character" w:styleId="YltunnisteChar" w:customStyle="1">
    <w:name w:val="Ylätunniste Char"/>
    <w:basedOn w:val="Kappaleenoletusfontti"/>
    <w:link w:val="Yltunniste"/>
    <w:uiPriority w:val="99"/>
  </w:style>
  <w:style w:type="paragraph" w:styleId="Alatunniste">
    <w:name w:val="footer"/>
    <w:basedOn w:val="Normaali"/>
    <w:link w:val="Alatunniste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styleId="AlatunnisteChar" w:customStyle="1">
    <w:name w:val="Alatunniste Char"/>
    <w:basedOn w:val="Kappaleenoletusfontti"/>
    <w:link w:val="Alatunniste"/>
    <w:uiPriority w:val="99"/>
    <w:rsid w:val="00681034"/>
    <w:rPr>
      <w:color w:val="2A7B88" w:themeColor="accent1" w:themeShade="BF"/>
    </w:rPr>
  </w:style>
  <w:style w:type="character" w:styleId="Otsikko1Char" w:customStyle="1">
    <w:name w:val="Otsikko 1 Char"/>
    <w:basedOn w:val="Kappaleenoletusfontti"/>
    <w:link w:val="Otsikko1"/>
    <w:uiPriority w:val="9"/>
    <w:rsid w:val="00F96F89"/>
    <w:rPr>
      <w:rFonts w:ascii="Arial" w:hAnsi="Arial" w:cs="Arial" w:eastAsiaTheme="majorEastAsia"/>
      <w:b/>
      <w:color w:val="000000" w:themeColor="text1"/>
      <w:sz w:val="28"/>
      <w:szCs w:val="32"/>
    </w:rPr>
  </w:style>
  <w:style w:type="character" w:styleId="Otsikko2Char" w:customStyle="1">
    <w:name w:val="Otsikko 2 Char"/>
    <w:basedOn w:val="Kappaleenoletusfontti"/>
    <w:link w:val="Otsikko2"/>
    <w:uiPriority w:val="9"/>
    <w:rsid w:val="00F96F89"/>
    <w:rPr>
      <w:rFonts w:ascii="Arial" w:hAnsi="Arial" w:cs="Arial" w:eastAsiaTheme="majorEastAsia"/>
      <w:b/>
      <w:color w:val="000000" w:themeColor="text1"/>
      <w:sz w:val="24"/>
      <w:szCs w:val="26"/>
      <w:lang w:bidi="fi-FI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pPr>
      <w:contextualSpacing w:val="0"/>
      <w:outlineLvl w:val="9"/>
    </w:pPr>
  </w:style>
  <w:style w:type="character" w:styleId="Voimakaskorostus">
    <w:name w:val="Intense Emphasis"/>
    <w:basedOn w:val="Kappaleenoletusfontti"/>
    <w:uiPriority w:val="21"/>
    <w:semiHidden/>
    <w:unhideWhenUsed/>
    <w:qFormat/>
    <w:rPr>
      <w:i/>
      <w:iCs/>
      <w:color w:val="2A7B88" w:themeColor="accent1" w:themeShade="BF"/>
    </w:rPr>
  </w:style>
  <w:style w:type="character" w:styleId="Erottuvaviittaus">
    <w:name w:val="Intense Reference"/>
    <w:basedOn w:val="Kappaleenoletusfontti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pPr>
      <w:pBdr>
        <w:top w:val="single" w:color="2A7B88" w:themeColor="accent1" w:themeShade="BF" w:sz="4" w:space="10"/>
        <w:bottom w:val="single" w:color="2A7B88" w:themeColor="accent1" w:themeShade="BF" w:sz="4" w:space="10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semiHidden/>
    <w:rPr>
      <w:i/>
      <w:iCs/>
      <w:color w:val="2A7B88" w:themeColor="accent1" w:themeShade="BF"/>
    </w:rPr>
  </w:style>
  <w:style w:type="paragraph" w:styleId="Numeroituluettelo">
    <w:name w:val="List Number"/>
    <w:basedOn w:val="Normaali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ki">
    <w:name w:val="Hyperlink"/>
    <w:basedOn w:val="Kappaleenoletusfontti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E83E4B"/>
    <w:pPr>
      <w:spacing w:after="120"/>
    </w:pPr>
    <w:rPr>
      <w:szCs w:val="16"/>
    </w:rPr>
  </w:style>
  <w:style w:type="character" w:styleId="Leipteksti3Char" w:customStyle="1">
    <w:name w:val="Leipäteksti 3 Char"/>
    <w:basedOn w:val="Kappaleenoletusfontti"/>
    <w:link w:val="Leipteksti3"/>
    <w:uiPriority w:val="99"/>
    <w:semiHidden/>
    <w:rsid w:val="00E83E4B"/>
    <w:rPr>
      <w:szCs w:val="16"/>
    </w:rPr>
  </w:style>
  <w:style w:type="paragraph" w:styleId="Lohkoteksti">
    <w:name w:val="Block Text"/>
    <w:basedOn w:val="Normaali"/>
    <w:uiPriority w:val="99"/>
    <w:semiHidden/>
    <w:unhideWhenUsed/>
    <w:rsid w:val="00E83E4B"/>
    <w:pPr>
      <w:pBdr>
        <w:top w:val="single" w:color="39A5B7" w:themeColor="accent1" w:sz="2" w:space="10"/>
        <w:left w:val="single" w:color="39A5B7" w:themeColor="accent1" w:sz="2" w:space="10"/>
        <w:bottom w:val="single" w:color="39A5B7" w:themeColor="accent1" w:sz="2" w:space="10"/>
        <w:right w:val="single" w:color="39A5B7" w:themeColor="accent1" w:sz="2" w:space="10"/>
      </w:pBdr>
      <w:ind w:left="1152" w:right="1152"/>
    </w:pPr>
    <w:rPr>
      <w:i/>
      <w:iCs/>
      <w:color w:val="2A7B88" w:themeColor="accent1" w:themeShade="BF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styleId="Sisennettyleipteksti3Char" w:customStyle="1">
    <w:name w:val="Sisennetty leipäteksti 3 Char"/>
    <w:basedOn w:val="Kappaleenoletusfontti"/>
    <w:link w:val="Sisennettyleipteksti3"/>
    <w:uiPriority w:val="99"/>
    <w:semiHidden/>
    <w:rsid w:val="00E83E4B"/>
    <w:rPr>
      <w:szCs w:val="16"/>
    </w:rPr>
  </w:style>
  <w:style w:type="character" w:styleId="Kommentinviite">
    <w:name w:val="annotation reference"/>
    <w:basedOn w:val="Kappaleenoletusfontti"/>
    <w:uiPriority w:val="99"/>
    <w:semiHidden/>
    <w:unhideWhenUsed/>
    <w:rsid w:val="0028220F"/>
    <w:rPr>
      <w:sz w:val="22"/>
      <w:szCs w:val="16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styleId="AsiakirjanrakenneruutuChar" w:customStyle="1">
    <w:name w:val="Asiakirjan rakenneruutu Char"/>
    <w:basedOn w:val="Kappaleenoletusfontti"/>
    <w:link w:val="Asiakirjanrakenneruutu"/>
    <w:uiPriority w:val="99"/>
    <w:semiHidden/>
    <w:rsid w:val="00E83E4B"/>
    <w:rPr>
      <w:rFonts w:ascii="Segoe UI" w:hAnsi="Segoe UI" w:cs="Segoe UI"/>
      <w:szCs w:val="1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28220F"/>
    <w:rPr>
      <w:rFonts w:asciiTheme="majorHAnsi" w:hAnsiTheme="majorHAnsi" w:eastAsiaTheme="majorEastAsia" w:cstheme="majorBidi"/>
      <w:color w:val="272727" w:themeColor="text1" w:themeTint="D8"/>
      <w:szCs w:val="21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28220F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28220F"/>
    <w:rPr>
      <w:rFonts w:ascii="Segoe UI" w:hAnsi="Segoe UI" w:cs="Segoe UI"/>
      <w:szCs w:val="1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8220F"/>
    <w:rPr>
      <w:szCs w:val="20"/>
    </w:rPr>
  </w:style>
  <w:style w:type="character" w:styleId="KommentintekstiChar" w:customStyle="1">
    <w:name w:val="Kommentin teksti Char"/>
    <w:basedOn w:val="Kappaleenoletusfontti"/>
    <w:link w:val="Kommentinteksti"/>
    <w:uiPriority w:val="99"/>
    <w:semiHidden/>
    <w:rsid w:val="0028220F"/>
    <w:rPr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8220F"/>
    <w:rPr>
      <w:b/>
      <w:bCs/>
    </w:rPr>
  </w:style>
  <w:style w:type="character" w:styleId="KommentinotsikkoChar" w:customStyle="1">
    <w:name w:val="Kommentin otsikko Char"/>
    <w:basedOn w:val="KommentintekstiChar"/>
    <w:link w:val="Kommentinotsikko"/>
    <w:uiPriority w:val="99"/>
    <w:semiHidden/>
    <w:rsid w:val="0028220F"/>
    <w:rPr>
      <w:b/>
      <w:bCs/>
      <w:szCs w:val="20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28220F"/>
    <w:pPr>
      <w:spacing w:after="0"/>
    </w:pPr>
    <w:rPr>
      <w:szCs w:val="20"/>
    </w:rPr>
  </w:style>
  <w:style w:type="character" w:styleId="LoppuviitteentekstiChar" w:customStyle="1">
    <w:name w:val="Loppuviitteen teksti Char"/>
    <w:basedOn w:val="Kappaleenoletusfontti"/>
    <w:link w:val="Loppuviitteenteksti"/>
    <w:uiPriority w:val="99"/>
    <w:semiHidden/>
    <w:rsid w:val="0028220F"/>
    <w:rPr>
      <w:szCs w:val="20"/>
    </w:rPr>
  </w:style>
  <w:style w:type="paragraph" w:styleId="Kirjekuorenpalautusosoite">
    <w:name w:val="envelope return"/>
    <w:basedOn w:val="Normaali"/>
    <w:uiPriority w:val="99"/>
    <w:semiHidden/>
    <w:unhideWhenUsed/>
    <w:rsid w:val="0028220F"/>
    <w:pPr>
      <w:spacing w:after="0"/>
    </w:pPr>
    <w:rPr>
      <w:rFonts w:asciiTheme="majorHAnsi" w:hAnsiTheme="majorHAnsi" w:eastAsiaTheme="majorEastAsia" w:cstheme="majorBidi"/>
      <w:szCs w:val="20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28220F"/>
    <w:pPr>
      <w:spacing w:after="0"/>
    </w:pPr>
    <w:rPr>
      <w:szCs w:val="20"/>
    </w:rPr>
  </w:style>
  <w:style w:type="character" w:styleId="AlaviitteentekstiChar" w:customStyle="1">
    <w:name w:val="Alaviitteen teksti Char"/>
    <w:basedOn w:val="Kappaleenoletusfontti"/>
    <w:link w:val="Alaviitteenteksti"/>
    <w:uiPriority w:val="99"/>
    <w:semiHidden/>
    <w:rsid w:val="0028220F"/>
    <w:rPr>
      <w:szCs w:val="20"/>
    </w:rPr>
  </w:style>
  <w:style w:type="character" w:styleId="HTML-koodi">
    <w:name w:val="HTML Code"/>
    <w:basedOn w:val="Kappaleenoletusfontti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-nppimist">
    <w:name w:val="HTML Keyboard"/>
    <w:basedOn w:val="Kappaleenoletusfontti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styleId="HTML-esimuotoiltuChar" w:customStyle="1">
    <w:name w:val="HTML-esimuotoiltu Char"/>
    <w:basedOn w:val="Kappaleenoletusfontti"/>
    <w:link w:val="HTML-esimuotoiltu"/>
    <w:uiPriority w:val="99"/>
    <w:semiHidden/>
    <w:rsid w:val="0028220F"/>
    <w:rPr>
      <w:rFonts w:ascii="Consolas" w:hAnsi="Consolas"/>
      <w:szCs w:val="20"/>
    </w:rPr>
  </w:style>
  <w:style w:type="character" w:styleId="HTML-kirjoituskone">
    <w:name w:val="HTML Typewriter"/>
    <w:basedOn w:val="Kappaleenoletusfontti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kroteksti">
    <w:name w:val="macro"/>
    <w:link w:val="Makroteksti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MakrotekstiChar" w:customStyle="1">
    <w:name w:val="Makroteksti Char"/>
    <w:basedOn w:val="Kappaleenoletusfontti"/>
    <w:link w:val="Makroteksti"/>
    <w:uiPriority w:val="99"/>
    <w:semiHidden/>
    <w:rsid w:val="0028220F"/>
    <w:rPr>
      <w:rFonts w:ascii="Consolas" w:hAnsi="Consolas"/>
      <w:szCs w:val="20"/>
    </w:rPr>
  </w:style>
  <w:style w:type="paragraph" w:styleId="Vaintekstin">
    <w:name w:val="Plain Text"/>
    <w:basedOn w:val="Normaali"/>
    <w:link w:val="Vaintekstin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styleId="VaintekstinChar" w:customStyle="1">
    <w:name w:val="Vain tekstinä Char"/>
    <w:basedOn w:val="Kappaleenoletusfontti"/>
    <w:link w:val="Vaintekstin"/>
    <w:uiPriority w:val="99"/>
    <w:semiHidden/>
    <w:rsid w:val="0028220F"/>
    <w:rPr>
      <w:rFonts w:ascii="Consolas" w:hAnsi="Consolas"/>
      <w:szCs w:val="21"/>
    </w:rPr>
  </w:style>
  <w:style w:type="paragraph" w:styleId="Luettelokappale">
    <w:name w:val="List Paragraph"/>
    <w:basedOn w:val="Normaali"/>
    <w:uiPriority w:val="34"/>
    <w:unhideWhenUsed/>
    <w:qFormat/>
    <w:rsid w:val="001F1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4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se.koivukoski\AppData\Roaming\Microsoft\Templates\Ansioluettelo%20(v&#228;rilline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9C799235F34E74A9379F592CF06C2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ABC9A9-8276-46AD-A458-1DFCFD538420}"/>
      </w:docPartPr>
      <w:docPartBody>
        <w:p xmlns:wp14="http://schemas.microsoft.com/office/word/2010/wordml" w:rsidR="000F2F46" w:rsidRDefault="00000000" w14:paraId="5AE3B666" wp14:textId="77777777">
          <w:pPr>
            <w:pStyle w:val="339C799235F34E74A9379F592CF06C2B"/>
          </w:pPr>
          <w:r>
            <w:rPr>
              <w:lang w:bidi="fi-FI"/>
            </w:rPr>
            <w:t>Sähköposti</w:t>
          </w:r>
        </w:p>
      </w:docPartBody>
    </w:docPart>
    <w:docPart>
      <w:docPartPr>
        <w:name w:val="395CC37EBA6D4DCD9D81236D1AC259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265F7C-F565-4814-A7A1-1605F444A83D}"/>
      </w:docPartPr>
      <w:docPartBody>
        <w:p xmlns:wp14="http://schemas.microsoft.com/office/word/2010/wordml" w:rsidR="000F2F46" w:rsidRDefault="00000000" w14:paraId="119F7818" wp14:textId="77777777">
          <w:pPr>
            <w:pStyle w:val="395CC37EBA6D4DCD9D81236D1AC25920"/>
          </w:pPr>
          <w:r>
            <w:rPr>
              <w:lang w:bidi="fi-FI"/>
            </w:rPr>
            <w:t>Koulutus</w:t>
          </w:r>
        </w:p>
      </w:docPartBody>
    </w:docPart>
    <w:docPart>
      <w:docPartPr>
        <w:name w:val="8C157AD823F24860A2E47E8FBE7465F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0C8DE20-B875-401B-BB3A-E71D91D30E36}"/>
      </w:docPartPr>
      <w:docPartBody>
        <w:p xmlns:wp14="http://schemas.microsoft.com/office/word/2010/wordml" w:rsidR="000F2F46" w:rsidRDefault="00000000" w14:paraId="6F0192C6" wp14:textId="77777777">
          <w:pPr>
            <w:pStyle w:val="8C157AD823F24860A2E47E8FBE7465F0"/>
          </w:pPr>
          <w:r>
            <w:rPr>
              <w:lang w:bidi="fi-FI"/>
            </w:rPr>
            <w:t>Tutkinto</w:t>
          </w:r>
        </w:p>
      </w:docPartBody>
    </w:docPart>
    <w:docPart>
      <w:docPartPr>
        <w:name w:val="3AC89599D92E45C5AC944EFB624AD17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08A49E8-F0AD-4AE2-80C3-AF182EF78D2E}"/>
      </w:docPartPr>
      <w:docPartBody>
        <w:p xmlns:wp14="http://schemas.microsoft.com/office/word/2010/wordml" w:rsidR="000F2F46" w:rsidP="00887C8A" w:rsidRDefault="00887C8A" w14:paraId="72F4BD78" wp14:textId="77777777">
          <w:pPr>
            <w:pStyle w:val="3AC89599D92E45C5AC944EFB624AD17A"/>
          </w:pPr>
          <w:r>
            <w:rPr>
              <w:lang w:bidi="fi-FI"/>
            </w:rPr>
            <w:t>Työkokemus</w:t>
          </w:r>
        </w:p>
      </w:docPartBody>
    </w:docPart>
    <w:docPart>
      <w:docPartPr>
        <w:name w:val="2FD094ED452E47BBA26B2F0A5E9403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9E5B50-F1AE-409B-9946-C24B0A455E9E}"/>
      </w:docPartPr>
      <w:docPartBody>
        <w:p xmlns:wp14="http://schemas.microsoft.com/office/word/2010/wordml" w:rsidR="000F2F46" w:rsidP="00887C8A" w:rsidRDefault="00887C8A" w14:paraId="0B3B9F0D" wp14:textId="77777777">
          <w:pPr>
            <w:pStyle w:val="2FD094ED452E47BBA26B2F0A5E9403DD"/>
          </w:pPr>
          <w:r>
            <w:rPr>
              <w:lang w:bidi="fi-FI"/>
            </w:rPr>
            <w:t>Päivämäärät</w:t>
          </w:r>
        </w:p>
      </w:docPartBody>
    </w:docPart>
    <w:docPart>
      <w:docPartPr>
        <w:name w:val="65A0792336DA4755B54353D983C168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C462DE3-F6F6-4124-8E23-B9C73E9C737E}"/>
      </w:docPartPr>
      <w:docPartBody>
        <w:p xmlns:wp14="http://schemas.microsoft.com/office/word/2010/wordml" w:rsidP="00080893" w:rsidRDefault="00080893" w14:paraId="0D864E9C" wp14:textId="77777777">
          <w:pPr>
            <w:pStyle w:val="65A0792336DA4755B54353D983C168C3"/>
          </w:pPr>
          <w:r>
            <w:rPr>
              <w:lang w:bidi="fi-FI"/>
            </w:rPr>
            <w:t>Tutkinto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8A"/>
    <w:rsid w:val="00080893"/>
    <w:rsid w:val="000F2F46"/>
    <w:rsid w:val="003515A6"/>
    <w:rsid w:val="00470395"/>
    <w:rsid w:val="006B2F91"/>
    <w:rsid w:val="00780A89"/>
    <w:rsid w:val="00887C8A"/>
    <w:rsid w:val="008E3FA4"/>
    <w:rsid w:val="009646EF"/>
    <w:rsid w:val="00C5745C"/>
    <w:rsid w:val="00F0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339C799235F34E74A9379F592CF06C2B">
    <w:name w:val="339C799235F34E74A9379F592CF06C2B"/>
  </w:style>
  <w:style w:type="paragraph" w:customStyle="1" w:styleId="395CC37EBA6D4DCD9D81236D1AC25920">
    <w:name w:val="395CC37EBA6D4DCD9D81236D1AC25920"/>
  </w:style>
  <w:style w:type="paragraph" w:customStyle="1" w:styleId="8C157AD823F24860A2E47E8FBE7465F0">
    <w:name w:val="8C157AD823F24860A2E47E8FBE7465F0"/>
  </w:style>
  <w:style w:type="paragraph" w:customStyle="1" w:styleId="A2CEF43DA0014EFAA5A9FFFE702FCD9A">
    <w:name w:val="A2CEF43DA0014EFAA5A9FFFE702FCD9A"/>
  </w:style>
  <w:style w:type="paragraph" w:customStyle="1" w:styleId="739BF3A51258406EB1F03B241482B215">
    <w:name w:val="739BF3A51258406EB1F03B241482B215"/>
  </w:style>
  <w:style w:type="paragraph" w:customStyle="1" w:styleId="827030A6726F4A33B71B0FCD3790BECC">
    <w:name w:val="827030A6726F4A33B71B0FCD3790BECC"/>
  </w:style>
  <w:style w:type="paragraph" w:customStyle="1" w:styleId="5604163939D5439E9952A76DEF7DD7EB">
    <w:name w:val="5604163939D5439E9952A76DEF7DD7EB"/>
  </w:style>
  <w:style w:type="paragraph" w:customStyle="1" w:styleId="F332FD3A68824B448BDF3B8AFFCA005A">
    <w:name w:val="F332FD3A68824B448BDF3B8AFFCA005A"/>
    <w:rsid w:val="00887C8A"/>
  </w:style>
  <w:style w:type="paragraph" w:customStyle="1" w:styleId="DA0364E483E94B289210850BBF1D762A">
    <w:name w:val="DA0364E483E94B289210850BBF1D762A"/>
    <w:rsid w:val="00887C8A"/>
  </w:style>
  <w:style w:type="paragraph" w:customStyle="1" w:styleId="9027C5EADDDB45F8913F475D7CB9F838">
    <w:name w:val="9027C5EADDDB45F8913F475D7CB9F838"/>
    <w:rsid w:val="00887C8A"/>
  </w:style>
  <w:style w:type="paragraph" w:customStyle="1" w:styleId="86661125A5BF46F7994D32400F64D7C6">
    <w:name w:val="86661125A5BF46F7994D32400F64D7C6"/>
    <w:rsid w:val="00887C8A"/>
  </w:style>
  <w:style w:type="paragraph" w:customStyle="1" w:styleId="3AC89599D92E45C5AC944EFB624AD17A">
    <w:name w:val="3AC89599D92E45C5AC944EFB624AD17A"/>
    <w:rsid w:val="00887C8A"/>
  </w:style>
  <w:style w:type="paragraph" w:customStyle="1" w:styleId="8F65A40E7EAA447AB01011ABCB072831">
    <w:name w:val="8F65A40E7EAA447AB01011ABCB072831"/>
    <w:rsid w:val="00887C8A"/>
  </w:style>
  <w:style w:type="paragraph" w:customStyle="1" w:styleId="913705BC3D4F46B6BEA816FCFCCB05B5">
    <w:name w:val="913705BC3D4F46B6BEA816FCFCCB05B5"/>
    <w:rsid w:val="00887C8A"/>
  </w:style>
  <w:style w:type="paragraph" w:customStyle="1" w:styleId="2FD094ED452E47BBA26B2F0A5E9403DD">
    <w:name w:val="2FD094ED452E47BBA26B2F0A5E9403DD"/>
    <w:rsid w:val="00887C8A"/>
  </w:style>
  <w:style w:type="paragraph" w:customStyle="1" w:styleId="65A0792336DA4755B54353D983C168C3">
    <w:name w:val="65A0792336DA4755B54353D983C168C3"/>
    <w:rsid w:val="000808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7F1A9FD2C15614788A4466FB33703A6" ma:contentTypeVersion="3" ma:contentTypeDescription="Luo uusi asiakirja." ma:contentTypeScope="" ma:versionID="d1bd200304f8db2ce1859c2fa6ed2224">
  <xsd:schema xmlns:xsd="http://www.w3.org/2001/XMLSchema" xmlns:xs="http://www.w3.org/2001/XMLSchema" xmlns:p="http://schemas.microsoft.com/office/2006/metadata/properties" xmlns:ns2="7c1d2061-291c-4f50-8a66-4d8ae2c3eeb0" targetNamespace="http://schemas.microsoft.com/office/2006/metadata/properties" ma:root="true" ma:fieldsID="52c101de490ee9030f6c8b724a32db07" ns2:_="">
    <xsd:import namespace="7c1d2061-291c-4f50-8a66-4d8ae2c3e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d2061-291c-4f50-8a66-4d8ae2c3e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7A6E99-610A-4EE1-BC94-707A98EBD2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7F3FF0-C05D-4007-98CD-4DD7B8D9284B}"/>
</file>

<file path=customXml/itemProps3.xml><?xml version="1.0" encoding="utf-8"?>
<ds:datastoreItem xmlns:ds="http://schemas.openxmlformats.org/officeDocument/2006/customXml" ds:itemID="{C5DA89EB-1864-4C68-ACE0-FF5FE0D17318}"/>
</file>

<file path=customXml/itemProps4.xml><?xml version="1.0" encoding="utf-8"?>
<ds:datastoreItem xmlns:ds="http://schemas.openxmlformats.org/officeDocument/2006/customXml" ds:itemID="{0BCF215D-8E9A-47BA-8614-E5DF31FCC5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Ansioluettelo (värillinen)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Koivukoski Jesse</dc:creator>
  <keywords/>
  <lastModifiedBy>Turkki Hanna-Maarit</lastModifiedBy>
  <revision>3</revision>
  <lastPrinted>2026-01-14T12:32:00.0000000Z</lastPrinted>
  <dcterms:created xsi:type="dcterms:W3CDTF">2026-06-01T12:56:00.0000000Z</dcterms:created>
  <dcterms:modified xsi:type="dcterms:W3CDTF">2026-08-26T10:53:38.5694362Z</dcterms:modified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2025-08-21T11:00:08Z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689b2cd7-a2bf-43bd-a254-4a9d2d4f0194</vt:lpwstr>
  </property>
  <property fmtid="{D5CDD505-2E9C-101B-9397-08002B2CF9AE}" pid="7" name="MSIP_Label_defa4170-0d19-0005-0004-bc88714345d2_ActionId">
    <vt:lpwstr>4ba4f5a0-4035-42a5-9e4f-bea4f60a5f92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0x01010027F1A9FD2C15614788A4466FB33703A6</vt:lpwstr>
  </property>
</Properties>
</file>